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4C9" w:rsidRPr="00EE2678" w:rsidRDefault="00EE2678" w:rsidP="001170F8">
      <w:pPr>
        <w:jc w:val="center"/>
        <w:rPr>
          <w:rFonts w:ascii="Arial" w:hAnsi="Arial" w:cs="Arial"/>
          <w:b/>
          <w:color w:val="000080"/>
          <w:sz w:val="20"/>
          <w:szCs w:val="20"/>
          <w:u w:val="single"/>
        </w:rPr>
      </w:pPr>
      <w:bookmarkStart w:id="0" w:name="_GoBack"/>
      <w:bookmarkEnd w:id="0"/>
      <w:r w:rsidRPr="00EE2678">
        <w:rPr>
          <w:rFonts w:ascii="Arial" w:hAnsi="Arial" w:cs="Arial"/>
          <w:b/>
          <w:color w:val="000080"/>
          <w:sz w:val="20"/>
          <w:szCs w:val="20"/>
          <w:u w:val="single"/>
        </w:rPr>
        <w:t xml:space="preserve">LEI COMPLEMENTAR Nº </w:t>
      </w:r>
      <w:r w:rsidR="003614C9" w:rsidRPr="00EE2678">
        <w:rPr>
          <w:rFonts w:ascii="Arial" w:hAnsi="Arial" w:cs="Arial"/>
          <w:b/>
          <w:color w:val="000080"/>
          <w:sz w:val="20"/>
          <w:szCs w:val="20"/>
          <w:u w:val="single"/>
        </w:rPr>
        <w:t>9, DE 30 DE DEZEMBRO DE 2.004</w:t>
      </w:r>
    </w:p>
    <w:p w:rsidR="003614C9" w:rsidRDefault="003614C9" w:rsidP="001170F8">
      <w:pPr>
        <w:jc w:val="center"/>
        <w:rPr>
          <w:rFonts w:ascii="Arial" w:hAnsi="Arial" w:cs="Arial"/>
          <w:color w:val="002060"/>
          <w:sz w:val="20"/>
          <w:szCs w:val="20"/>
        </w:rPr>
      </w:pPr>
    </w:p>
    <w:p w:rsidR="003614C9" w:rsidRPr="00290FEE" w:rsidRDefault="003614C9" w:rsidP="001170F8">
      <w:pPr>
        <w:ind w:firstLine="540"/>
        <w:jc w:val="center"/>
        <w:rPr>
          <w:rFonts w:ascii="Arial" w:hAnsi="Arial" w:cs="Arial"/>
          <w:sz w:val="20"/>
          <w:szCs w:val="20"/>
        </w:rPr>
      </w:pPr>
      <w:r w:rsidRPr="00290FEE">
        <w:rPr>
          <w:rFonts w:ascii="Arial" w:hAnsi="Arial" w:cs="Arial"/>
          <w:sz w:val="20"/>
          <w:szCs w:val="20"/>
        </w:rPr>
        <w:t xml:space="preserve">Autor: Poder </w:t>
      </w:r>
      <w:r>
        <w:rPr>
          <w:rFonts w:ascii="Arial" w:hAnsi="Arial" w:cs="Arial"/>
          <w:sz w:val="20"/>
          <w:szCs w:val="20"/>
        </w:rPr>
        <w:t>Executivo</w:t>
      </w:r>
    </w:p>
    <w:p w:rsidR="003614C9" w:rsidRDefault="003614C9" w:rsidP="001170F8">
      <w:pPr>
        <w:ind w:firstLine="54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Prefeito Municipal</w:t>
      </w:r>
      <w:r w:rsidRPr="00290FEE"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>Álvaro Alves Correa</w:t>
      </w:r>
    </w:p>
    <w:p w:rsidR="003614C9" w:rsidRDefault="003614C9" w:rsidP="00BD5064">
      <w:pPr>
        <w:ind w:left="4111"/>
        <w:jc w:val="both"/>
        <w:rPr>
          <w:rFonts w:ascii="Arial" w:hAnsi="Arial" w:cs="Arial"/>
          <w:sz w:val="20"/>
          <w:szCs w:val="20"/>
        </w:rPr>
      </w:pPr>
    </w:p>
    <w:p w:rsidR="003614C9" w:rsidRPr="00EE2678" w:rsidRDefault="003614C9" w:rsidP="00AE0176">
      <w:pPr>
        <w:ind w:left="5103"/>
        <w:jc w:val="both"/>
        <w:rPr>
          <w:rFonts w:ascii="Arial" w:hAnsi="Arial" w:cs="Arial"/>
          <w:color w:val="800000"/>
          <w:sz w:val="20"/>
          <w:szCs w:val="20"/>
        </w:rPr>
      </w:pPr>
      <w:r w:rsidRPr="00EE2678">
        <w:rPr>
          <w:rFonts w:ascii="Arial" w:hAnsi="Arial" w:cs="Arial"/>
          <w:color w:val="800000"/>
          <w:sz w:val="20"/>
          <w:szCs w:val="20"/>
        </w:rPr>
        <w:t>“Altera os dispositivos que especifica, da Lei Municipal nº 2.493 de 24 de Maio de 2.000 e dá outras providências.”</w:t>
      </w:r>
    </w:p>
    <w:p w:rsidR="003614C9" w:rsidRDefault="003614C9" w:rsidP="00AE0176">
      <w:pPr>
        <w:ind w:left="4111"/>
        <w:jc w:val="both"/>
        <w:rPr>
          <w:rFonts w:ascii="Arial" w:hAnsi="Arial" w:cs="Arial"/>
          <w:sz w:val="20"/>
          <w:szCs w:val="20"/>
        </w:rPr>
      </w:pPr>
    </w:p>
    <w:p w:rsidR="003614C9" w:rsidRDefault="003614C9" w:rsidP="00AE0176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Prof. Álvaro Alves Correa, </w:t>
      </w:r>
      <w:r w:rsidRPr="0091278F">
        <w:rPr>
          <w:rFonts w:ascii="Arial" w:hAnsi="Arial" w:cs="Arial"/>
          <w:b/>
          <w:sz w:val="20"/>
          <w:szCs w:val="20"/>
        </w:rPr>
        <w:t>Prefeito Municipal de Santa Bárbara d’Oeste</w:t>
      </w:r>
      <w:r>
        <w:rPr>
          <w:rFonts w:ascii="Arial" w:hAnsi="Arial" w:cs="Arial"/>
          <w:b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no uso das atribuições que lhe são conferidas por Lei, faz saber que a Câmara Municipal aprovou e ele sanciona e promulga a seguinte Lei:</w:t>
      </w:r>
    </w:p>
    <w:p w:rsidR="003614C9" w:rsidRDefault="003614C9" w:rsidP="00AE0176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3614C9" w:rsidRDefault="003614C9" w:rsidP="00AE0176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Art. 1º  O artigo 5º, da </w:t>
      </w:r>
      <w:hyperlink r:id="rId7" w:anchor="art5" w:history="1">
        <w:r w:rsidRPr="00A53618">
          <w:rPr>
            <w:rStyle w:val="Hyperlink"/>
            <w:rFonts w:ascii="Arial" w:hAnsi="Arial" w:cs="Arial"/>
            <w:sz w:val="20"/>
            <w:szCs w:val="20"/>
          </w:rPr>
          <w:t>Lei Municipal nº 2.493, de 24 de Maio de 2.000</w:t>
        </w:r>
      </w:hyperlink>
      <w:r>
        <w:rPr>
          <w:rFonts w:ascii="Arial" w:hAnsi="Arial" w:cs="Arial"/>
          <w:sz w:val="20"/>
          <w:szCs w:val="20"/>
        </w:rPr>
        <w:t>, passa a vigorar com o acréscimo do inciso VII e com alterações nos parágrafos 4º e 6º que passam a ter a seguinte redação:</w:t>
      </w:r>
    </w:p>
    <w:p w:rsidR="003614C9" w:rsidRDefault="003614C9" w:rsidP="00AE0176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3614C9" w:rsidRDefault="003614C9" w:rsidP="00AE0176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“Art. 5º  ..................................................................................................................................</w:t>
      </w:r>
    </w:p>
    <w:p w:rsidR="003614C9" w:rsidRDefault="003614C9" w:rsidP="00AE0176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3614C9" w:rsidRDefault="003614C9" w:rsidP="00AE0176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VII – Escola Municipal de Ensino Fundamental e Educação Infantil (Rural) – EMEFEI (R)</w:t>
      </w:r>
    </w:p>
    <w:p w:rsidR="003614C9" w:rsidRDefault="003614C9" w:rsidP="00AE0176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3614C9" w:rsidRDefault="006E2A71" w:rsidP="00AE0176">
      <w:pPr>
        <w:ind w:firstLine="567"/>
        <w:jc w:val="both"/>
        <w:rPr>
          <w:rFonts w:ascii="Arial" w:hAnsi="Arial" w:cs="Arial"/>
          <w:sz w:val="20"/>
          <w:szCs w:val="20"/>
        </w:rPr>
      </w:pPr>
      <w:hyperlink r:id="rId8" w:anchor="art5" w:history="1">
        <w:r w:rsidR="003614C9" w:rsidRPr="006E2A71">
          <w:rPr>
            <w:rStyle w:val="Hyperlink"/>
            <w:rFonts w:ascii="Arial" w:hAnsi="Arial" w:cs="Arial"/>
            <w:sz w:val="20"/>
            <w:szCs w:val="20"/>
          </w:rPr>
          <w:t>§ 4º</w:t>
        </w:r>
      </w:hyperlink>
      <w:r w:rsidR="003614C9">
        <w:rPr>
          <w:rFonts w:ascii="Arial" w:hAnsi="Arial" w:cs="Arial"/>
          <w:sz w:val="20"/>
          <w:szCs w:val="20"/>
        </w:rPr>
        <w:t xml:space="preserve">  Os estabelecimentos referidos no inciso IV, deste artigo, abrangem a educação infantil da faixa etária dos quatro (4) anos aos seis (6) anos de idade, podendo abranger a faixa etária de três (3) meses ao seis (6) anos de idade, desde que haja demanda escolar suficiente e estrutura adequada, nos moldes das legislações especificas.</w:t>
      </w:r>
    </w:p>
    <w:p w:rsidR="003614C9" w:rsidRDefault="003614C9" w:rsidP="00AE0176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3614C9" w:rsidRDefault="003614C9" w:rsidP="00AE0176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§ 5º .........................................................................................................................................</w:t>
      </w:r>
    </w:p>
    <w:p w:rsidR="003614C9" w:rsidRDefault="003614C9" w:rsidP="00AE0176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3614C9" w:rsidRDefault="006E2A71" w:rsidP="00AE0176">
      <w:pPr>
        <w:ind w:firstLine="567"/>
        <w:jc w:val="both"/>
        <w:rPr>
          <w:rFonts w:ascii="Arial" w:hAnsi="Arial" w:cs="Arial"/>
          <w:sz w:val="20"/>
          <w:szCs w:val="20"/>
        </w:rPr>
      </w:pPr>
      <w:hyperlink r:id="rId9" w:anchor="art5" w:history="1">
        <w:r w:rsidR="003614C9" w:rsidRPr="006E2A71">
          <w:rPr>
            <w:rStyle w:val="Hyperlink"/>
            <w:rFonts w:ascii="Arial" w:hAnsi="Arial" w:cs="Arial"/>
            <w:sz w:val="20"/>
            <w:szCs w:val="20"/>
          </w:rPr>
          <w:t>§ 6º</w:t>
        </w:r>
      </w:hyperlink>
      <w:r w:rsidR="003614C9">
        <w:rPr>
          <w:rFonts w:ascii="Arial" w:hAnsi="Arial" w:cs="Arial"/>
          <w:sz w:val="20"/>
          <w:szCs w:val="20"/>
        </w:rPr>
        <w:t xml:space="preserve">  Os estabelecimentos referidos no inciso VI deste artigo, abrangem os serviços específicos dos quatro (4) primeiros anos de escolaridade ou mais referentes ao ensino fundamental e os estabelecimentos referidos no inciso VII deste artigo abrangem a educação infantil e os serviços específicos dos quatro (4) primeiros anos de escolaridade ou mais, referentes ao ensino fundamental, ambos em estabelecimentos situados na zona rural do municipal”.</w:t>
      </w:r>
    </w:p>
    <w:p w:rsidR="003614C9" w:rsidRDefault="003614C9" w:rsidP="00AE0176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3614C9" w:rsidRDefault="003614C9" w:rsidP="00AE0176">
      <w:pPr>
        <w:ind w:firstLine="567"/>
        <w:jc w:val="both"/>
        <w:rPr>
          <w:rFonts w:ascii="Arial" w:hAnsi="Arial" w:cs="Arial"/>
          <w:sz w:val="20"/>
          <w:szCs w:val="20"/>
        </w:rPr>
      </w:pPr>
      <w:bookmarkStart w:id="1" w:name="art2"/>
      <w:bookmarkEnd w:id="1"/>
      <w:r>
        <w:rPr>
          <w:rFonts w:ascii="Arial" w:hAnsi="Arial" w:cs="Arial"/>
          <w:sz w:val="20"/>
          <w:szCs w:val="20"/>
        </w:rPr>
        <w:t xml:space="preserve">Art. 2º  O artigo 7º, da </w:t>
      </w:r>
      <w:hyperlink r:id="rId10" w:anchor="art7" w:history="1">
        <w:r w:rsidRPr="00F83DA5">
          <w:rPr>
            <w:rStyle w:val="Hyperlink"/>
            <w:rFonts w:ascii="Arial" w:hAnsi="Arial" w:cs="Arial"/>
            <w:sz w:val="20"/>
            <w:szCs w:val="20"/>
          </w:rPr>
          <w:t>Lei Municipal nº 2.493 de 24 de Maio de 2.000</w:t>
        </w:r>
      </w:hyperlink>
      <w:r>
        <w:rPr>
          <w:rFonts w:ascii="Arial" w:hAnsi="Arial" w:cs="Arial"/>
          <w:sz w:val="20"/>
          <w:szCs w:val="20"/>
        </w:rPr>
        <w:t>, passa vigorar com a seguinte redação:</w:t>
      </w:r>
    </w:p>
    <w:p w:rsidR="003614C9" w:rsidRDefault="003614C9" w:rsidP="00AE0176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3614C9" w:rsidRDefault="003614C9" w:rsidP="00AE0176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“Art. 7º  São órgãos municipais de educação aqueles implantados e desenvolvidos pelo Poder Público Municipal para planejar, administrar, coordenar, proporcionar cursos e atendimento especializado, supervisionar, controlar e manter em funcionamento com eficiência o sistema de ensino, segundo princípios constitucionais que o regem, incluindo-se, entre outros, o destinado para a sede de atividades da Secretaria Municipal de Educação, o Centro de Aperfeiçoamento Pedagógico – CEAP, Centro de Atendimento ao Aluno e Professor – CAAP e o destinado às atividades da seção de alimentação escolar.”</w:t>
      </w:r>
    </w:p>
    <w:p w:rsidR="003614C9" w:rsidRDefault="003614C9" w:rsidP="00AE0176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3614C9" w:rsidRDefault="003614C9" w:rsidP="00AE0176">
      <w:pPr>
        <w:ind w:firstLine="567"/>
        <w:jc w:val="both"/>
        <w:rPr>
          <w:rFonts w:ascii="Arial" w:hAnsi="Arial" w:cs="Arial"/>
          <w:sz w:val="20"/>
          <w:szCs w:val="20"/>
        </w:rPr>
      </w:pPr>
      <w:bookmarkStart w:id="2" w:name="art3"/>
      <w:bookmarkEnd w:id="2"/>
      <w:r>
        <w:rPr>
          <w:rFonts w:ascii="Arial" w:hAnsi="Arial" w:cs="Arial"/>
          <w:sz w:val="20"/>
          <w:szCs w:val="20"/>
        </w:rPr>
        <w:t xml:space="preserve">Art. 3º  O inciso II do Artigo 58, da </w:t>
      </w:r>
      <w:hyperlink r:id="rId11" w:anchor="art58" w:history="1">
        <w:r w:rsidRPr="00393465">
          <w:rPr>
            <w:rStyle w:val="Hyperlink"/>
            <w:rFonts w:ascii="Arial" w:hAnsi="Arial" w:cs="Arial"/>
            <w:sz w:val="20"/>
            <w:szCs w:val="20"/>
          </w:rPr>
          <w:t>Lei Municipal nº 2.493 de 24 de Maio de 2.000</w:t>
        </w:r>
      </w:hyperlink>
      <w:r>
        <w:rPr>
          <w:rFonts w:ascii="Arial" w:hAnsi="Arial" w:cs="Arial"/>
          <w:sz w:val="20"/>
          <w:szCs w:val="20"/>
        </w:rPr>
        <w:t>, passa a vigorar com acréscimos das alíneas de a, b, c, d, e, f, e, g com a seguinte redação:</w:t>
      </w:r>
    </w:p>
    <w:p w:rsidR="003614C9" w:rsidRDefault="003614C9" w:rsidP="00AE0176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3614C9" w:rsidRDefault="003614C9" w:rsidP="00AE0176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“Art. 58 - ...................................................................................................................................</w:t>
      </w:r>
    </w:p>
    <w:p w:rsidR="003614C9" w:rsidRDefault="003614C9" w:rsidP="00AE0176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3614C9" w:rsidRDefault="003614C9" w:rsidP="00AE0176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II – para a educação infantil:</w:t>
      </w:r>
    </w:p>
    <w:p w:rsidR="003614C9" w:rsidRDefault="003614C9" w:rsidP="00AE0176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3614C9" w:rsidRDefault="003614C9" w:rsidP="00AE0176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6F67DD">
        <w:rPr>
          <w:rFonts w:ascii="Arial" w:hAnsi="Arial" w:cs="Arial"/>
          <w:sz w:val="20"/>
          <w:szCs w:val="20"/>
        </w:rPr>
        <w:t>a)</w:t>
      </w:r>
      <w:r>
        <w:rPr>
          <w:rFonts w:ascii="Arial" w:hAnsi="Arial" w:cs="Arial"/>
          <w:sz w:val="20"/>
          <w:szCs w:val="20"/>
        </w:rPr>
        <w:t xml:space="preserve"> seis (6) anos para a classe de pré-escola;</w:t>
      </w:r>
    </w:p>
    <w:p w:rsidR="003614C9" w:rsidRDefault="003614C9" w:rsidP="00AE0176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3614C9" w:rsidRDefault="003614C9" w:rsidP="00AE0176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b) cinco (5) anos para a classe de jardim II;</w:t>
      </w:r>
    </w:p>
    <w:p w:rsidR="003614C9" w:rsidRDefault="003614C9" w:rsidP="00AE0176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3614C9" w:rsidRDefault="003614C9" w:rsidP="00AE0176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c) quatro (4) anos para a classe de jardim I;</w:t>
      </w:r>
    </w:p>
    <w:p w:rsidR="003614C9" w:rsidRDefault="003614C9" w:rsidP="00AE0176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3614C9" w:rsidRDefault="003614C9" w:rsidP="00AE0176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d) três (3) anos para a classe de maternal III;</w:t>
      </w:r>
    </w:p>
    <w:p w:rsidR="003614C9" w:rsidRDefault="003614C9" w:rsidP="00AE0176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3614C9" w:rsidRDefault="003614C9" w:rsidP="00AE0176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e) dois (2) anos para a classe de maternal II;</w:t>
      </w:r>
    </w:p>
    <w:p w:rsidR="003614C9" w:rsidRDefault="003614C9" w:rsidP="00AE0176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3614C9" w:rsidRDefault="003614C9" w:rsidP="00AE0176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f) um (1) ano para a classe de maternal I e </w:t>
      </w:r>
    </w:p>
    <w:p w:rsidR="003614C9" w:rsidRDefault="003614C9" w:rsidP="00AE0176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3614C9" w:rsidRDefault="003614C9" w:rsidP="00AE0176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g) três (3) meses até onze (“11) meses inclusive, para o berçário.”.</w:t>
      </w:r>
    </w:p>
    <w:p w:rsidR="003614C9" w:rsidRDefault="003614C9" w:rsidP="00AE0176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3614C9" w:rsidRDefault="003614C9" w:rsidP="00AE0176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Art. 4º  Esta Lei Complementar entrará em vigor na data de sua publicação, revogando-se as disposições em contrário.</w:t>
      </w:r>
    </w:p>
    <w:p w:rsidR="003614C9" w:rsidRDefault="003614C9" w:rsidP="00AE0176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3614C9" w:rsidRDefault="003614C9" w:rsidP="00AE0176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Santa Bárbara d’Oeste, 30 de Dezembro de 2.004.</w:t>
      </w:r>
    </w:p>
    <w:p w:rsidR="003614C9" w:rsidRDefault="003614C9" w:rsidP="00AE0176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3614C9" w:rsidRDefault="003614C9" w:rsidP="00AE0176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Álvaro Alves Correa</w:t>
      </w:r>
    </w:p>
    <w:p w:rsidR="003614C9" w:rsidRDefault="003614C9" w:rsidP="00AE0176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Prefeito Municipal</w:t>
      </w:r>
    </w:p>
    <w:p w:rsidR="003614C9" w:rsidRDefault="003614C9" w:rsidP="00AE0176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3614C9" w:rsidRDefault="003614C9" w:rsidP="00AE0176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Projeto de Lei Complementar nº 013/2004 </w:t>
      </w:r>
    </w:p>
    <w:p w:rsidR="003614C9" w:rsidRPr="00B92832" w:rsidRDefault="003614C9" w:rsidP="00081EA9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Autografo nº 93/2004</w:t>
      </w:r>
    </w:p>
    <w:sectPr w:rsidR="003614C9" w:rsidRPr="00B92832" w:rsidSect="003C6E03">
      <w:headerReference w:type="default" r:id="rId12"/>
      <w:footerReference w:type="even" r:id="rId13"/>
      <w:footerReference w:type="default" r:id="rId14"/>
      <w:pgSz w:w="11907" w:h="16840" w:code="9"/>
      <w:pgMar w:top="1418" w:right="567" w:bottom="1134" w:left="1134" w:header="35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6638" w:rsidRDefault="00F66638">
      <w:r>
        <w:separator/>
      </w:r>
    </w:p>
  </w:endnote>
  <w:endnote w:type="continuationSeparator" w:id="0">
    <w:p w:rsidR="00F66638" w:rsidRDefault="00F666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Edwardian Script ITC">
    <w:altName w:val="Kunstler Script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mphio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14C9" w:rsidRDefault="003614C9">
    <w:pPr>
      <w:pStyle w:val="Rodap"/>
      <w:framePr w:wrap="around" w:vAnchor="text" w:hAnchor="margin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3614C9" w:rsidRDefault="003614C9">
    <w:pPr>
      <w:pStyle w:val="Rodap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14C9" w:rsidRPr="00F73DEF" w:rsidRDefault="003614C9" w:rsidP="00F73DEF">
    <w:pPr>
      <w:pStyle w:val="Rodap"/>
      <w:rPr>
        <w:szCs w:val="22"/>
      </w:rPr>
    </w:pPr>
    <w:r>
      <w:rPr>
        <w:rFonts w:ascii="Arial" w:hAnsi="Arial" w:cs="Arial"/>
        <w:color w:val="FF0000"/>
      </w:rPr>
      <w:t>Este texto não substitui a publicação oficial.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6638" w:rsidRDefault="00F66638">
      <w:r>
        <w:separator/>
      </w:r>
    </w:p>
  </w:footnote>
  <w:footnote w:type="continuationSeparator" w:id="0">
    <w:p w:rsidR="00F66638" w:rsidRDefault="00F666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14C9" w:rsidRDefault="003614C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pt;margin-top:4.2pt;width:450pt;height:45pt;z-index:251657728" stroked="f">
          <v:textbox style="mso-next-textbox:#_x0000_s2049">
            <w:txbxContent>
              <w:p w:rsidR="003614C9" w:rsidRPr="00B92832" w:rsidRDefault="003614C9" w:rsidP="009E5598">
                <w:pPr>
                  <w:pStyle w:val="Ttulo1"/>
                  <w:rPr>
                    <w:rFonts w:ascii="Arial" w:hAnsi="Arial" w:cs="Arial"/>
                    <w:b/>
                    <w:sz w:val="33"/>
                    <w:szCs w:val="33"/>
                  </w:rPr>
                </w:pPr>
                <w:r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>CÂMARA MUNICIPAL DE SANTA BÁRBARA D’OESTE</w:t>
                </w:r>
              </w:p>
              <w:p w:rsidR="003614C9" w:rsidRPr="00B92832" w:rsidRDefault="003614C9" w:rsidP="009E5598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B92832">
                  <w:rPr>
                    <w:rFonts w:ascii="Arial" w:hAnsi="Arial" w:cs="Arial"/>
                    <w:sz w:val="28"/>
                    <w:szCs w:val="28"/>
                  </w:rPr>
                  <w:t>Estado de São Paulo</w:t>
                </w:r>
              </w:p>
              <w:p w:rsidR="003614C9" w:rsidRPr="00B92832" w:rsidRDefault="003614C9">
                <w:pPr>
                  <w:jc w:val="center"/>
                  <w:rPr>
                    <w:rFonts w:ascii="Edwardian Script ITC" w:hAnsi="Edwardian Script ITC"/>
                    <w:sz w:val="28"/>
                    <w:szCs w:val="28"/>
                  </w:rPr>
                </w:pPr>
              </w:p>
            </w:txbxContent>
          </v:textbox>
        </v:shape>
      </w:pict>
    </w: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1pt;height:57pt">
          <v:imagedata r:id="rId1" o:title="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6E2A49"/>
    <w:multiLevelType w:val="hybridMultilevel"/>
    <w:tmpl w:val="54F6E6A0"/>
    <w:lvl w:ilvl="0" w:tplc="505672C4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">
    <w:nsid w:val="711B6AA1"/>
    <w:multiLevelType w:val="multilevel"/>
    <w:tmpl w:val="C0BC8190"/>
    <w:lvl w:ilvl="0">
      <w:start w:val="2"/>
      <w:numFmt w:val="decimal"/>
      <w:lvlText w:val="%1"/>
      <w:lvlJc w:val="left"/>
      <w:pPr>
        <w:tabs>
          <w:tab w:val="num" w:pos="3060"/>
        </w:tabs>
        <w:ind w:left="3060" w:hanging="3060"/>
      </w:pPr>
      <w:rPr>
        <w:rFonts w:cs="Times New Roman" w:hint="default"/>
      </w:rPr>
    </w:lvl>
    <w:lvl w:ilvl="1">
      <w:start w:val="7"/>
      <w:numFmt w:val="decimalZero"/>
      <w:lvlText w:val="%1.%2"/>
      <w:lvlJc w:val="left"/>
      <w:pPr>
        <w:tabs>
          <w:tab w:val="num" w:pos="3420"/>
        </w:tabs>
        <w:ind w:left="3420" w:hanging="30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3780"/>
        </w:tabs>
        <w:ind w:left="3780" w:hanging="306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306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306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860"/>
        </w:tabs>
        <w:ind w:left="4860" w:hanging="306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306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30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40"/>
        </w:tabs>
        <w:ind w:left="5940" w:hanging="3060"/>
      </w:pPr>
      <w:rPr>
        <w:rFonts w:cs="Times New Roman" w:hint="default"/>
      </w:rPr>
    </w:lvl>
  </w:abstractNum>
  <w:abstractNum w:abstractNumId="2">
    <w:nsid w:val="79FA46D0"/>
    <w:multiLevelType w:val="multilevel"/>
    <w:tmpl w:val="D562A5A2"/>
    <w:lvl w:ilvl="0">
      <w:start w:val="33"/>
      <w:numFmt w:val="decimal"/>
      <w:lvlText w:val="%1"/>
      <w:lvlJc w:val="left"/>
      <w:pPr>
        <w:tabs>
          <w:tab w:val="num" w:pos="1980"/>
        </w:tabs>
        <w:ind w:left="1980" w:hanging="1980"/>
      </w:pPr>
      <w:rPr>
        <w:rFonts w:cs="Times New Roman" w:hint="default"/>
      </w:rPr>
    </w:lvl>
    <w:lvl w:ilvl="1">
      <w:start w:val="50"/>
      <w:numFmt w:val="decimal"/>
      <w:lvlText w:val="%1.%2"/>
      <w:lvlJc w:val="left"/>
      <w:pPr>
        <w:tabs>
          <w:tab w:val="num" w:pos="2700"/>
        </w:tabs>
        <w:ind w:left="2700" w:hanging="1980"/>
      </w:pPr>
      <w:rPr>
        <w:rFonts w:cs="Times New Roman" w:hint="default"/>
      </w:rPr>
    </w:lvl>
    <w:lvl w:ilvl="2">
      <w:start w:val="43"/>
      <w:numFmt w:val="decimal"/>
      <w:lvlText w:val="%1.%2.%3"/>
      <w:lvlJc w:val="left"/>
      <w:pPr>
        <w:tabs>
          <w:tab w:val="num" w:pos="3420"/>
        </w:tabs>
        <w:ind w:left="3420" w:hanging="198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19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4860"/>
        </w:tabs>
        <w:ind w:left="4860" w:hanging="19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9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6300"/>
        </w:tabs>
        <w:ind w:left="6300" w:hanging="19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020"/>
        </w:tabs>
        <w:ind w:left="7020" w:hanging="198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40"/>
        </w:tabs>
        <w:ind w:left="7740" w:hanging="1980"/>
      </w:pPr>
      <w:rPr>
        <w:rFonts w:cs="Times New Roman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F0B27"/>
    <w:rsid w:val="00032F41"/>
    <w:rsid w:val="00081EA9"/>
    <w:rsid w:val="000D18A8"/>
    <w:rsid w:val="001170F8"/>
    <w:rsid w:val="00151C8E"/>
    <w:rsid w:val="001632D7"/>
    <w:rsid w:val="00172956"/>
    <w:rsid w:val="001975A3"/>
    <w:rsid w:val="001E0678"/>
    <w:rsid w:val="00244788"/>
    <w:rsid w:val="00284E8A"/>
    <w:rsid w:val="00290FEE"/>
    <w:rsid w:val="002A0EB3"/>
    <w:rsid w:val="003614C9"/>
    <w:rsid w:val="00393465"/>
    <w:rsid w:val="003A533B"/>
    <w:rsid w:val="003C6E03"/>
    <w:rsid w:val="003E121C"/>
    <w:rsid w:val="00402259"/>
    <w:rsid w:val="00486FF3"/>
    <w:rsid w:val="005002D7"/>
    <w:rsid w:val="006153BC"/>
    <w:rsid w:val="00625242"/>
    <w:rsid w:val="00663BD4"/>
    <w:rsid w:val="006E2A71"/>
    <w:rsid w:val="006F67DD"/>
    <w:rsid w:val="00704848"/>
    <w:rsid w:val="00742303"/>
    <w:rsid w:val="00755AB5"/>
    <w:rsid w:val="007807AD"/>
    <w:rsid w:val="00785519"/>
    <w:rsid w:val="007C18F4"/>
    <w:rsid w:val="007F7A18"/>
    <w:rsid w:val="00852094"/>
    <w:rsid w:val="008A000C"/>
    <w:rsid w:val="008C6BA6"/>
    <w:rsid w:val="009009F4"/>
    <w:rsid w:val="0091278F"/>
    <w:rsid w:val="009D44D5"/>
    <w:rsid w:val="009E5598"/>
    <w:rsid w:val="00A53618"/>
    <w:rsid w:val="00AB0C49"/>
    <w:rsid w:val="00AE0176"/>
    <w:rsid w:val="00AF0B27"/>
    <w:rsid w:val="00B04BFA"/>
    <w:rsid w:val="00B72FF6"/>
    <w:rsid w:val="00B92832"/>
    <w:rsid w:val="00BB1BB2"/>
    <w:rsid w:val="00BD18B5"/>
    <w:rsid w:val="00BD5064"/>
    <w:rsid w:val="00BD7FEA"/>
    <w:rsid w:val="00CC0BA2"/>
    <w:rsid w:val="00D5313A"/>
    <w:rsid w:val="00DD2D97"/>
    <w:rsid w:val="00DF1311"/>
    <w:rsid w:val="00EE2678"/>
    <w:rsid w:val="00F03216"/>
    <w:rsid w:val="00F50A74"/>
    <w:rsid w:val="00F6027B"/>
    <w:rsid w:val="00F66638"/>
    <w:rsid w:val="00F73DEF"/>
    <w:rsid w:val="00F83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04BFA"/>
    <w:rPr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B04BFA"/>
    <w:pPr>
      <w:keepNext/>
      <w:jc w:val="center"/>
      <w:outlineLvl w:val="0"/>
    </w:pPr>
    <w:rPr>
      <w:rFonts w:ascii="Edwardian Script ITC" w:hAnsi="Edwardian Script ITC"/>
      <w:sz w:val="6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3482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Cabealho">
    <w:name w:val="header"/>
    <w:basedOn w:val="Normal"/>
    <w:link w:val="CabealhoChar"/>
    <w:uiPriority w:val="99"/>
    <w:rsid w:val="00B04BFA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34829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B04BFA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RodapChar">
    <w:name w:val="Rodapé Char"/>
    <w:basedOn w:val="Fontepargpadro"/>
    <w:link w:val="Rodap"/>
    <w:uiPriority w:val="99"/>
    <w:semiHidden/>
    <w:rsid w:val="00234829"/>
    <w:rPr>
      <w:sz w:val="24"/>
      <w:szCs w:val="24"/>
    </w:rPr>
  </w:style>
  <w:style w:type="character" w:styleId="Nmerodepgina">
    <w:name w:val="page number"/>
    <w:basedOn w:val="Fontepargpadro"/>
    <w:uiPriority w:val="99"/>
    <w:rsid w:val="00B04BFA"/>
    <w:rPr>
      <w:rFonts w:cs="Times New Roman"/>
    </w:rPr>
  </w:style>
  <w:style w:type="paragraph" w:styleId="Corpodetexto">
    <w:name w:val="Body Text"/>
    <w:basedOn w:val="Normal"/>
    <w:link w:val="CorpodetextoChar"/>
    <w:uiPriority w:val="99"/>
    <w:rsid w:val="00B04BFA"/>
    <w:pPr>
      <w:jc w:val="center"/>
    </w:pPr>
    <w:rPr>
      <w:rFonts w:ascii="Amphion" w:hAnsi="Amphion"/>
      <w:szCs w:val="20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234829"/>
    <w:rPr>
      <w:sz w:val="24"/>
      <w:szCs w:val="24"/>
    </w:rPr>
  </w:style>
  <w:style w:type="character" w:styleId="Hyperlink">
    <w:name w:val="Hyperlink"/>
    <w:basedOn w:val="Fontepargpadro"/>
    <w:uiPriority w:val="99"/>
    <w:rsid w:val="00B04BF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camver\leimun\0002493.html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file:///C:\camver\leimun\0002493.html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C:\camver\leimun\0002493.html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file:///C:\camver\leimun\0002493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camver\leimun\0002493.html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efeitura%20Municipal\Dados%20de%20aplicativos\Microsoft\Modelos\Modelo_Padr&#227;o1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Modelo_Padrão1.dot</Template>
  <TotalTime>0</TotalTime>
  <Pages>1</Pages>
  <Words>587</Words>
  <Characters>3174</Characters>
  <Application>Microsoft Office Word</Application>
  <DocSecurity>4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LEI COMPLEMENTAR Nº 9, DE 30 DE DEZEMBRO DE 2.004</vt:lpstr>
    </vt:vector>
  </TitlesOfParts>
  <Company>Sino</Company>
  <LinksUpToDate>false</LinksUpToDate>
  <CharactersWithSpaces>3754</CharactersWithSpaces>
  <SharedDoc>false</SharedDoc>
  <HLinks>
    <vt:vector size="30" baseType="variant">
      <vt:variant>
        <vt:i4>6750305</vt:i4>
      </vt:variant>
      <vt:variant>
        <vt:i4>12</vt:i4>
      </vt:variant>
      <vt:variant>
        <vt:i4>0</vt:i4>
      </vt:variant>
      <vt:variant>
        <vt:i4>5</vt:i4>
      </vt:variant>
      <vt:variant>
        <vt:lpwstr>/camver/leimun/0002493.html</vt:lpwstr>
      </vt:variant>
      <vt:variant>
        <vt:lpwstr>art58</vt:lpwstr>
      </vt:variant>
      <vt:variant>
        <vt:i4>6619233</vt:i4>
      </vt:variant>
      <vt:variant>
        <vt:i4>9</vt:i4>
      </vt:variant>
      <vt:variant>
        <vt:i4>0</vt:i4>
      </vt:variant>
      <vt:variant>
        <vt:i4>5</vt:i4>
      </vt:variant>
      <vt:variant>
        <vt:lpwstr>/camver/leimun/0002493.html</vt:lpwstr>
      </vt:variant>
      <vt:variant>
        <vt:lpwstr>art7</vt:lpwstr>
      </vt:variant>
      <vt:variant>
        <vt:i4>6750305</vt:i4>
      </vt:variant>
      <vt:variant>
        <vt:i4>6</vt:i4>
      </vt:variant>
      <vt:variant>
        <vt:i4>0</vt:i4>
      </vt:variant>
      <vt:variant>
        <vt:i4>5</vt:i4>
      </vt:variant>
      <vt:variant>
        <vt:lpwstr>/camver/leimun/0002493.html</vt:lpwstr>
      </vt:variant>
      <vt:variant>
        <vt:lpwstr>art5</vt:lpwstr>
      </vt:variant>
      <vt:variant>
        <vt:i4>6750305</vt:i4>
      </vt:variant>
      <vt:variant>
        <vt:i4>3</vt:i4>
      </vt:variant>
      <vt:variant>
        <vt:i4>0</vt:i4>
      </vt:variant>
      <vt:variant>
        <vt:i4>5</vt:i4>
      </vt:variant>
      <vt:variant>
        <vt:lpwstr>/camver/leimun/0002493.html</vt:lpwstr>
      </vt:variant>
      <vt:variant>
        <vt:lpwstr>art5</vt:lpwstr>
      </vt:variant>
      <vt:variant>
        <vt:i4>6750305</vt:i4>
      </vt:variant>
      <vt:variant>
        <vt:i4>0</vt:i4>
      </vt:variant>
      <vt:variant>
        <vt:i4>0</vt:i4>
      </vt:variant>
      <vt:variant>
        <vt:i4>5</vt:i4>
      </vt:variant>
      <vt:variant>
        <vt:lpwstr>/camver/leimun/0002493.html</vt:lpwstr>
      </vt:variant>
      <vt:variant>
        <vt:lpwstr>art5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 COMPLEMENTAR Nº 9, DE 30 DE DEZEMBRO DE 2.004</dc:title>
  <dc:subject/>
  <dc:creator>digitalizacao</dc:creator>
  <cp:keywords/>
  <dc:description/>
  <cp:lastModifiedBy>Usuário do Windows</cp:lastModifiedBy>
  <cp:revision>2</cp:revision>
  <cp:lastPrinted>2003-09-16T14:44:00Z</cp:lastPrinted>
  <dcterms:created xsi:type="dcterms:W3CDTF">2014-01-14T17:00:00Z</dcterms:created>
  <dcterms:modified xsi:type="dcterms:W3CDTF">2014-01-14T17:00:00Z</dcterms:modified>
</cp:coreProperties>
</file>